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>
        <w:rPr>
          <w:rFonts w:ascii="Comic Sans MS" w:hAnsi="Comic Sans MS" w:cs="Arial"/>
          <w:b/>
          <w:sz w:val="56"/>
          <w:szCs w:val="56"/>
        </w:rPr>
        <w:t xml:space="preserve">CHURCHILL </w:t>
      </w:r>
      <w:r w:rsidRPr="00A331E0">
        <w:rPr>
          <w:rFonts w:ascii="Comic Sans MS" w:hAnsi="Comic Sans MS" w:cs="Arial"/>
          <w:b/>
          <w:sz w:val="56"/>
          <w:szCs w:val="56"/>
        </w:rPr>
        <w:t>PRIMARY</w:t>
      </w:r>
    </w:p>
    <w:p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 w:rsidRPr="00A331E0">
        <w:rPr>
          <w:rFonts w:ascii="Comic Sans MS" w:hAnsi="Comic Sans MS" w:cs="Arial"/>
          <w:b/>
          <w:sz w:val="56"/>
          <w:szCs w:val="56"/>
        </w:rPr>
        <w:t xml:space="preserve"> SCHOOL</w:t>
      </w:r>
    </w:p>
    <w:p w:rsidR="00377AEF" w:rsidRPr="00A331E0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</w:p>
    <w:p w:rsidR="00377AEF" w:rsidRPr="001B4B66" w:rsidRDefault="00377AEF" w:rsidP="00377AEF">
      <w:pPr>
        <w:rPr>
          <w:rFonts w:ascii="Comic Sans MS" w:hAnsi="Comic Sans MS" w:cs="Arial"/>
          <w:b/>
          <w:sz w:val="36"/>
          <w:u w:val="single"/>
        </w:rPr>
      </w:pPr>
    </w:p>
    <w:p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  <w:u w:val="single"/>
        </w:rPr>
      </w:pPr>
    </w:p>
    <w:p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2962275" cy="2962275"/>
            <wp:effectExtent l="0" t="0" r="9525" b="9525"/>
            <wp:docPr id="1" name="Picture 1" descr="Churc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urc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</w:rPr>
      </w:pPr>
    </w:p>
    <w:p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</w:rPr>
      </w:pPr>
    </w:p>
    <w:p w:rsidR="00377AEF" w:rsidRPr="001B4B66" w:rsidRDefault="00377AEF" w:rsidP="00377AEF">
      <w:pPr>
        <w:jc w:val="center"/>
        <w:rPr>
          <w:rFonts w:ascii="Comic Sans MS" w:hAnsi="Comic Sans MS" w:cs="Arial"/>
          <w:b/>
          <w:sz w:val="36"/>
        </w:rPr>
      </w:pPr>
    </w:p>
    <w:p w:rsidR="00377AEF" w:rsidRPr="00E22709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>
        <w:rPr>
          <w:rFonts w:ascii="Comic Sans MS" w:hAnsi="Comic Sans MS" w:cs="Arial"/>
          <w:b/>
          <w:sz w:val="56"/>
          <w:szCs w:val="56"/>
        </w:rPr>
        <w:t>Food in School</w:t>
      </w:r>
    </w:p>
    <w:p w:rsidR="00377AEF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 w:rsidRPr="00E22709">
        <w:rPr>
          <w:rFonts w:ascii="Comic Sans MS" w:hAnsi="Comic Sans MS" w:cs="Arial"/>
          <w:b/>
          <w:sz w:val="56"/>
          <w:szCs w:val="56"/>
        </w:rPr>
        <w:t>POLICY</w:t>
      </w:r>
    </w:p>
    <w:p w:rsidR="00377AEF" w:rsidRPr="00F0094E" w:rsidRDefault="00377AEF" w:rsidP="00377AEF">
      <w:pPr>
        <w:jc w:val="center"/>
        <w:rPr>
          <w:rFonts w:ascii="Comic Sans MS" w:hAnsi="Comic Sans MS" w:cs="Arial"/>
          <w:b/>
          <w:sz w:val="56"/>
          <w:szCs w:val="56"/>
        </w:rPr>
      </w:pPr>
      <w:r>
        <w:rPr>
          <w:rFonts w:ascii="Comic Sans MS" w:hAnsi="Comic Sans MS" w:cs="Arial"/>
          <w:b/>
          <w:sz w:val="56"/>
          <w:szCs w:val="56"/>
        </w:rPr>
        <w:t>~ March 2020 ~</w:t>
      </w:r>
    </w:p>
    <w:p w:rsidR="00377AEF" w:rsidRDefault="00377AEF" w:rsidP="006E16DD">
      <w:pPr>
        <w:jc w:val="center"/>
        <w:rPr>
          <w:rFonts w:ascii="Comic Sans MS" w:hAnsi="Comic Sans MS"/>
          <w:b/>
          <w:lang w:val="en-GB"/>
        </w:rPr>
      </w:pPr>
    </w:p>
    <w:p w:rsidR="00377AEF" w:rsidRDefault="00377AEF" w:rsidP="006E16DD">
      <w:pPr>
        <w:jc w:val="center"/>
        <w:rPr>
          <w:rFonts w:ascii="Comic Sans MS" w:hAnsi="Comic Sans MS"/>
          <w:b/>
          <w:lang w:val="en-GB"/>
        </w:rPr>
      </w:pPr>
    </w:p>
    <w:p w:rsidR="00377AEF" w:rsidRDefault="00377AEF" w:rsidP="00377AEF">
      <w:pPr>
        <w:rPr>
          <w:rFonts w:ascii="Comic Sans MS" w:hAnsi="Comic Sans MS"/>
          <w:b/>
          <w:lang w:val="en-GB"/>
        </w:rPr>
      </w:pPr>
    </w:p>
    <w:p w:rsidR="00107E82" w:rsidRPr="00377AEF" w:rsidRDefault="00107E82" w:rsidP="00377AEF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lastRenderedPageBreak/>
        <w:t xml:space="preserve">FOOD IN SCHOOLS POLICY FOR </w:t>
      </w:r>
      <w:r w:rsidR="00377AEF" w:rsidRPr="00377AEF">
        <w:rPr>
          <w:rFonts w:ascii="Comic Sans MS" w:hAnsi="Comic Sans MS"/>
          <w:b/>
          <w:lang w:val="en-GB"/>
        </w:rPr>
        <w:t>CHURCHILL PRIMA</w:t>
      </w:r>
      <w:r w:rsidR="00142053" w:rsidRPr="00377AEF">
        <w:rPr>
          <w:rFonts w:ascii="Comic Sans MS" w:hAnsi="Comic Sans MS"/>
          <w:b/>
          <w:lang w:val="en-GB"/>
        </w:rPr>
        <w:t>RY SCHOOL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0"/>
      </w:tblGrid>
      <w:tr w:rsidR="00107E82" w:rsidRPr="00377AEF" w:rsidTr="00CA384F">
        <w:tc>
          <w:tcPr>
            <w:tcW w:w="8856" w:type="dxa"/>
          </w:tcPr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School name:</w:t>
            </w:r>
            <w:r w:rsidR="00142053" w:rsidRPr="00377AEF">
              <w:rPr>
                <w:rFonts w:ascii="Comic Sans MS" w:hAnsi="Comic Sans MS"/>
                <w:lang w:val="en-GB"/>
              </w:rPr>
              <w:t xml:space="preserve"> Churchill P.S.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:rsidR="00107E82" w:rsidRPr="00377AEF" w:rsidRDefault="00107E82" w:rsidP="00377AE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Date of policy implementation:</w:t>
            </w:r>
            <w:r w:rsidR="00377AEF" w:rsidRPr="00377AEF">
              <w:rPr>
                <w:rFonts w:ascii="Comic Sans MS" w:hAnsi="Comic Sans MS"/>
                <w:lang w:val="en-GB"/>
              </w:rPr>
              <w:t xml:space="preserve"> </w:t>
            </w:r>
            <w:r w:rsidR="00377AEF">
              <w:rPr>
                <w:rFonts w:ascii="Comic Sans MS" w:hAnsi="Comic Sans MS"/>
                <w:lang w:val="en-GB"/>
              </w:rPr>
              <w:t>March 2020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Date of next review:</w:t>
            </w:r>
            <w:r w:rsidR="00377AEF" w:rsidRPr="00377AEF">
              <w:rPr>
                <w:rFonts w:ascii="Comic Sans MS" w:hAnsi="Comic Sans MS"/>
                <w:lang w:val="en-GB"/>
              </w:rPr>
              <w:t xml:space="preserve"> </w:t>
            </w:r>
            <w:r w:rsidR="00377AEF">
              <w:rPr>
                <w:rFonts w:ascii="Comic Sans MS" w:hAnsi="Comic Sans MS"/>
                <w:lang w:val="en-GB"/>
              </w:rPr>
              <w:t>March 2021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This school actively supports healthy eating and drinking throughout the school day.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This policy document was produced in consultation with the entire school community, including pupils, par</w:t>
            </w:r>
            <w:r w:rsidR="00377AEF">
              <w:rPr>
                <w:rFonts w:ascii="Comic Sans MS" w:hAnsi="Comic Sans MS"/>
                <w:lang w:val="en-GB"/>
              </w:rPr>
              <w:t>ents, school staff, governors, E</w:t>
            </w:r>
            <w:r w:rsidRPr="00377AEF">
              <w:rPr>
                <w:rFonts w:ascii="Comic Sans MS" w:hAnsi="Comic Sans MS"/>
                <w:lang w:val="en-GB"/>
              </w:rPr>
              <w:t xml:space="preserve">ducation </w:t>
            </w:r>
            <w:r w:rsidR="00377AEF">
              <w:rPr>
                <w:rFonts w:ascii="Comic Sans MS" w:hAnsi="Comic Sans MS"/>
                <w:lang w:val="en-GB"/>
              </w:rPr>
              <w:t xml:space="preserve">Authority </w:t>
            </w:r>
            <w:r w:rsidRPr="00377AEF">
              <w:rPr>
                <w:rFonts w:ascii="Comic Sans MS" w:hAnsi="Comic Sans MS"/>
                <w:lang w:val="en-GB"/>
              </w:rPr>
              <w:t>representatives, community dietitian and local school nurses.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</w:p>
          <w:p w:rsidR="00107E82" w:rsidRPr="00377AEF" w:rsidRDefault="00107E82" w:rsidP="00CA384F">
            <w:pPr>
              <w:rPr>
                <w:rFonts w:ascii="Comic Sans MS" w:hAnsi="Comic Sans MS"/>
                <w:b/>
                <w:lang w:val="en-GB"/>
              </w:rPr>
            </w:pPr>
            <w:r w:rsidRPr="00377AEF">
              <w:rPr>
                <w:rFonts w:ascii="Comic Sans MS" w:hAnsi="Comic Sans MS"/>
                <w:b/>
                <w:lang w:val="en-GB"/>
              </w:rPr>
              <w:t>Aim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lang w:val="en-GB"/>
              </w:rPr>
            </w:pPr>
            <w:r w:rsidRPr="00377AEF">
              <w:rPr>
                <w:rFonts w:ascii="Comic Sans MS" w:hAnsi="Comic Sans MS"/>
                <w:lang w:val="en-GB"/>
              </w:rPr>
              <w:t>To ensure that all aspects of food and nutrition in school promote the health and wellbeing of pupils, staff and visitors to our school.</w:t>
            </w:r>
          </w:p>
          <w:p w:rsidR="00107E82" w:rsidRPr="00377AEF" w:rsidRDefault="00107E82" w:rsidP="00CA384F">
            <w:pPr>
              <w:rPr>
                <w:rFonts w:ascii="Comic Sans MS" w:hAnsi="Comic Sans MS"/>
                <w:b/>
                <w:lang w:val="en-GB"/>
              </w:rPr>
            </w:pPr>
          </w:p>
        </w:tc>
      </w:tr>
    </w:tbl>
    <w:p w:rsidR="00107E82" w:rsidRPr="00377AEF" w:rsidRDefault="00107E82" w:rsidP="006E16DD">
      <w:pPr>
        <w:rPr>
          <w:rFonts w:ascii="Comic Sans MS" w:hAnsi="Comic Sans MS"/>
          <w:b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t>Objectives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Our objectives are to:</w:t>
      </w:r>
    </w:p>
    <w:p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Review the formal curriculum to ensure information relating to food and nutrition in different lesson areas is consistent and up to date.</w:t>
      </w:r>
    </w:p>
    <w:p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Establish a food </w:t>
      </w:r>
      <w:r w:rsidR="00142053" w:rsidRPr="00377AEF">
        <w:rPr>
          <w:rFonts w:ascii="Comic Sans MS" w:hAnsi="Comic Sans MS"/>
          <w:lang w:val="en-GB"/>
        </w:rPr>
        <w:t>week</w:t>
      </w:r>
      <w:r w:rsidRPr="00377AEF">
        <w:rPr>
          <w:rFonts w:ascii="Comic Sans MS" w:hAnsi="Comic Sans MS"/>
          <w:lang w:val="en-GB"/>
        </w:rPr>
        <w:t xml:space="preserve"> in school to promote healthy eating and drinking messages.</w:t>
      </w:r>
    </w:p>
    <w:p w:rsidR="00107E82" w:rsidRPr="00377AEF" w:rsidRDefault="00107E82" w:rsidP="004A3390">
      <w:pPr>
        <w:numPr>
          <w:ilvl w:val="0"/>
          <w:numId w:val="44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Ensure that </w:t>
      </w:r>
      <w:r w:rsidR="00142053" w:rsidRPr="00377AEF">
        <w:rPr>
          <w:rFonts w:ascii="Comic Sans MS" w:hAnsi="Comic Sans MS"/>
          <w:lang w:val="en-GB"/>
        </w:rPr>
        <w:t>staff</w:t>
      </w:r>
      <w:r w:rsidRPr="00377AEF">
        <w:rPr>
          <w:rFonts w:ascii="Comic Sans MS" w:hAnsi="Comic Sans MS"/>
          <w:lang w:val="en-GB"/>
        </w:rPr>
        <w:t xml:space="preserve"> who are taking responsibility for food in the classroom have basic food hygiene training.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t>Action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We will meet our objectives by:</w:t>
      </w:r>
    </w:p>
    <w:p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Discussing at school council. </w:t>
      </w:r>
    </w:p>
    <w:p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Food </w:t>
      </w:r>
      <w:r w:rsidR="00377AEF">
        <w:rPr>
          <w:rFonts w:ascii="Comic Sans MS" w:hAnsi="Comic Sans MS"/>
          <w:lang w:val="en-GB"/>
        </w:rPr>
        <w:t>days in conjunction with school meals -</w:t>
      </w:r>
      <w:r w:rsidRPr="00377AEF">
        <w:rPr>
          <w:rFonts w:ascii="Comic Sans MS" w:hAnsi="Comic Sans MS"/>
          <w:lang w:val="en-GB"/>
        </w:rPr>
        <w:t xml:space="preserve"> running taster sessions</w:t>
      </w:r>
      <w:r w:rsidR="00377AEF">
        <w:rPr>
          <w:rFonts w:ascii="Comic Sans MS" w:hAnsi="Comic Sans MS"/>
          <w:lang w:val="en-GB"/>
        </w:rPr>
        <w:t xml:space="preserve"> with new recipes</w:t>
      </w:r>
      <w:r w:rsidRPr="00377AEF">
        <w:rPr>
          <w:rFonts w:ascii="Comic Sans MS" w:hAnsi="Comic Sans MS"/>
          <w:lang w:val="en-GB"/>
        </w:rPr>
        <w:t xml:space="preserve">. </w:t>
      </w:r>
    </w:p>
    <w:p w:rsidR="00107E82" w:rsidRPr="00377AEF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lastRenderedPageBreak/>
        <w:t>Linking with health promoting national events, such as Smile Week for Oral Health, World Cancer Awareness etc.</w:t>
      </w:r>
    </w:p>
    <w:p w:rsidR="00107E82" w:rsidRDefault="00107E82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Continuing professional development: sending </w:t>
      </w:r>
      <w:r w:rsidR="00142053" w:rsidRPr="00377AEF">
        <w:rPr>
          <w:rFonts w:ascii="Comic Sans MS" w:hAnsi="Comic Sans MS"/>
          <w:lang w:val="en-GB"/>
        </w:rPr>
        <w:t>staff</w:t>
      </w:r>
      <w:r w:rsidRPr="00377AEF">
        <w:rPr>
          <w:rFonts w:ascii="Comic Sans MS" w:hAnsi="Comic Sans MS"/>
          <w:lang w:val="en-GB"/>
        </w:rPr>
        <w:t xml:space="preserve"> in charge of food on a one day basic food hygiene course.</w:t>
      </w:r>
    </w:p>
    <w:p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Parents and pupils will receive regular reminders via text messages, assemblies and school newsletters regarding healthy lunch box items.</w:t>
      </w:r>
    </w:p>
    <w:p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If a child in school has an allergy e.g. nuts, we will take appropriate action following EA and health promotion guidelines e.g. become a nut free school.</w:t>
      </w:r>
    </w:p>
    <w:p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Staff will be trained in using epi pens when the need arises.</w:t>
      </w:r>
    </w:p>
    <w:p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Pupils will be offered milk or water at break and lunch times.  </w:t>
      </w:r>
    </w:p>
    <w:p w:rsidR="00377AEF" w:rsidRDefault="00377AEF" w:rsidP="004A3390">
      <w:pPr>
        <w:numPr>
          <w:ilvl w:val="0"/>
          <w:numId w:val="45"/>
        </w:numPr>
        <w:rPr>
          <w:rFonts w:ascii="Comic Sans MS" w:hAnsi="Comic Sans MS"/>
          <w:lang w:val="en-GB"/>
        </w:rPr>
      </w:pPr>
      <w:bookmarkStart w:id="0" w:name="_GoBack"/>
      <w:bookmarkEnd w:id="0"/>
      <w:r>
        <w:rPr>
          <w:rFonts w:ascii="Comic Sans MS" w:hAnsi="Comic Sans MS"/>
          <w:lang w:val="en-GB"/>
        </w:rPr>
        <w:t>Healthy snacks (provided by school) will include crackers and cheese; toast with spread; range of chopped fruit on Fridays.</w:t>
      </w:r>
    </w:p>
    <w:p w:rsidR="00377AEF" w:rsidRDefault="00377AEF" w:rsidP="00377AEF">
      <w:pPr>
        <w:rPr>
          <w:rFonts w:ascii="Comic Sans MS" w:hAnsi="Comic Sans MS"/>
          <w:lang w:val="en-GB"/>
        </w:rPr>
      </w:pPr>
    </w:p>
    <w:p w:rsidR="00377AEF" w:rsidRDefault="00377AEF" w:rsidP="00377AEF">
      <w:pPr>
        <w:rPr>
          <w:rFonts w:ascii="Comic Sans MS" w:hAnsi="Comic Sans MS"/>
          <w:lang w:val="en-GB"/>
        </w:rPr>
      </w:pPr>
    </w:p>
    <w:p w:rsidR="00377AEF" w:rsidRPr="00377AEF" w:rsidRDefault="00377AEF" w:rsidP="00377AEF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sz w:val="28"/>
          <w:szCs w:val="28"/>
          <w:lang w:val="en-GB"/>
        </w:rPr>
      </w:pPr>
      <w:r w:rsidRPr="00377AEF">
        <w:rPr>
          <w:rFonts w:ascii="Comic Sans MS" w:hAnsi="Comic Sans MS"/>
          <w:b/>
          <w:sz w:val="28"/>
          <w:szCs w:val="28"/>
          <w:lang w:val="en-GB"/>
        </w:rPr>
        <w:t>Monitoring and evaluation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 w:rsidP="006E16DD">
      <w:pPr>
        <w:rPr>
          <w:rFonts w:ascii="Comic Sans MS" w:hAnsi="Comic Sans MS"/>
          <w:b/>
          <w:lang w:val="en-GB"/>
        </w:rPr>
      </w:pPr>
      <w:r w:rsidRPr="00377AEF">
        <w:rPr>
          <w:rFonts w:ascii="Comic Sans MS" w:hAnsi="Comic Sans MS"/>
          <w:b/>
          <w:lang w:val="en-GB"/>
        </w:rPr>
        <w:t>We will monitor and evaluate progress through:</w:t>
      </w:r>
    </w:p>
    <w:p w:rsidR="00107E82" w:rsidRPr="00377AEF" w:rsidRDefault="00142053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R</w:t>
      </w:r>
      <w:r w:rsidR="00107E82" w:rsidRPr="00377AEF">
        <w:rPr>
          <w:rFonts w:ascii="Comic Sans MS" w:hAnsi="Comic Sans MS"/>
          <w:lang w:val="en-GB"/>
        </w:rPr>
        <w:t>eporting on progress to the school council and reviewing policy annually in light of improvement and changes.</w:t>
      </w:r>
    </w:p>
    <w:p w:rsidR="00107E82" w:rsidRPr="00377AEF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>Formal curriculum: teachers being able to identify food based topics through schemes of work.</w:t>
      </w:r>
    </w:p>
    <w:p w:rsidR="00107E82" w:rsidRPr="00377AEF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Food week: </w:t>
      </w:r>
      <w:r w:rsidR="00142053" w:rsidRPr="00377AEF">
        <w:rPr>
          <w:rFonts w:ascii="Comic Sans MS" w:hAnsi="Comic Sans MS"/>
          <w:lang w:val="en-GB"/>
        </w:rPr>
        <w:t>principal</w:t>
      </w:r>
      <w:r w:rsidRPr="00377AEF">
        <w:rPr>
          <w:rFonts w:ascii="Comic Sans MS" w:hAnsi="Comic Sans MS"/>
          <w:lang w:val="en-GB"/>
        </w:rPr>
        <w:t xml:space="preserve"> presenting certificates or prizes in school assembly. Displaying photographs </w:t>
      </w:r>
      <w:r w:rsidR="00142053" w:rsidRPr="00377AEF">
        <w:rPr>
          <w:rFonts w:ascii="Comic Sans MS" w:hAnsi="Comic Sans MS"/>
          <w:lang w:val="en-GB"/>
        </w:rPr>
        <w:t>on website/Facebook page/school displays</w:t>
      </w:r>
      <w:r w:rsidRPr="00377AEF">
        <w:rPr>
          <w:rFonts w:ascii="Comic Sans MS" w:hAnsi="Comic Sans MS"/>
          <w:lang w:val="en-GB"/>
        </w:rPr>
        <w:t>.</w:t>
      </w:r>
    </w:p>
    <w:p w:rsidR="00107E82" w:rsidRPr="00377AEF" w:rsidRDefault="00107E82" w:rsidP="004A3390">
      <w:pPr>
        <w:numPr>
          <w:ilvl w:val="0"/>
          <w:numId w:val="46"/>
        </w:numPr>
        <w:rPr>
          <w:rFonts w:ascii="Comic Sans MS" w:hAnsi="Comic Sans MS"/>
          <w:lang w:val="en-GB"/>
        </w:rPr>
      </w:pPr>
      <w:r w:rsidRPr="00377AEF">
        <w:rPr>
          <w:rFonts w:ascii="Comic Sans MS" w:hAnsi="Comic Sans MS"/>
          <w:lang w:val="en-GB"/>
        </w:rPr>
        <w:t xml:space="preserve">Extra-curricular: </w:t>
      </w:r>
      <w:r w:rsidR="00142053" w:rsidRPr="00377AEF">
        <w:rPr>
          <w:rFonts w:ascii="Comic Sans MS" w:hAnsi="Comic Sans MS"/>
          <w:lang w:val="en-GB"/>
        </w:rPr>
        <w:t xml:space="preserve">cookery club incorporating healthy recipes where </w:t>
      </w:r>
      <w:r w:rsidRPr="00377AEF">
        <w:rPr>
          <w:rFonts w:ascii="Comic Sans MS" w:hAnsi="Comic Sans MS"/>
          <w:lang w:val="en-GB"/>
        </w:rPr>
        <w:t>reports and photographs posted on the school website</w:t>
      </w:r>
      <w:r w:rsidR="00142053" w:rsidRPr="00377AEF">
        <w:rPr>
          <w:rFonts w:ascii="Comic Sans MS" w:hAnsi="Comic Sans MS"/>
          <w:lang w:val="en-GB"/>
        </w:rPr>
        <w:t>/Facebook page</w:t>
      </w:r>
      <w:r w:rsidRPr="00377AEF">
        <w:rPr>
          <w:rFonts w:ascii="Comic Sans MS" w:hAnsi="Comic Sans MS"/>
          <w:lang w:val="en-GB"/>
        </w:rPr>
        <w:t>.</w:t>
      </w:r>
    </w:p>
    <w:p w:rsidR="00107E82" w:rsidRPr="00377AEF" w:rsidRDefault="00107E82" w:rsidP="006E16DD">
      <w:pPr>
        <w:rPr>
          <w:rFonts w:ascii="Comic Sans MS" w:hAnsi="Comic Sans MS"/>
          <w:lang w:val="en-GB"/>
        </w:rPr>
      </w:pPr>
    </w:p>
    <w:p w:rsidR="00107E82" w:rsidRPr="00377AEF" w:rsidRDefault="00107E82">
      <w:pPr>
        <w:rPr>
          <w:rFonts w:ascii="Comic Sans MS" w:hAnsi="Comic Sans MS"/>
          <w:lang w:val="en-GB"/>
        </w:rPr>
      </w:pPr>
    </w:p>
    <w:sectPr w:rsidR="00107E82" w:rsidRPr="00377AEF" w:rsidSect="00261D98">
      <w:footerReference w:type="even" r:id="rId8"/>
      <w:pgSz w:w="12240" w:h="15840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E82" w:rsidRDefault="00107E82" w:rsidP="006E16DD">
      <w:r>
        <w:separator/>
      </w:r>
    </w:p>
  </w:endnote>
  <w:endnote w:type="continuationSeparator" w:id="0">
    <w:p w:rsidR="00107E82" w:rsidRDefault="00107E82" w:rsidP="006E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ypha">
    <w:altName w:val="Glyph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E82" w:rsidRDefault="00107E82" w:rsidP="00CA384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07E82" w:rsidRDefault="0010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E82" w:rsidRDefault="00107E82" w:rsidP="006E16DD">
      <w:r>
        <w:separator/>
      </w:r>
    </w:p>
  </w:footnote>
  <w:footnote w:type="continuationSeparator" w:id="0">
    <w:p w:rsidR="00107E82" w:rsidRDefault="00107E82" w:rsidP="006E16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3C6DB9C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06633E"/>
    <w:multiLevelType w:val="hybridMultilevel"/>
    <w:tmpl w:val="2C0A04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B2EE0"/>
    <w:multiLevelType w:val="hybridMultilevel"/>
    <w:tmpl w:val="ED740EF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0A1B2F"/>
    <w:multiLevelType w:val="hybridMultilevel"/>
    <w:tmpl w:val="32E271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47CE0"/>
    <w:multiLevelType w:val="hybridMultilevel"/>
    <w:tmpl w:val="9B7C6468"/>
    <w:lvl w:ilvl="0" w:tplc="B704978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91933D8"/>
    <w:multiLevelType w:val="hybridMultilevel"/>
    <w:tmpl w:val="67185D7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0AC97A21"/>
    <w:multiLevelType w:val="hybridMultilevel"/>
    <w:tmpl w:val="7702ED3E"/>
    <w:lvl w:ilvl="0" w:tplc="77EAC54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363" w:hanging="283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327A1"/>
    <w:multiLevelType w:val="hybridMultilevel"/>
    <w:tmpl w:val="E4DC4F5E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D2D1D76"/>
    <w:multiLevelType w:val="hybridMultilevel"/>
    <w:tmpl w:val="23BA1E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E28D0"/>
    <w:multiLevelType w:val="hybridMultilevel"/>
    <w:tmpl w:val="D50606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672A1"/>
    <w:multiLevelType w:val="hybridMultilevel"/>
    <w:tmpl w:val="BC629110"/>
    <w:lvl w:ilvl="0" w:tplc="0809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91D24"/>
    <w:multiLevelType w:val="hybridMultilevel"/>
    <w:tmpl w:val="3D429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024DB"/>
    <w:multiLevelType w:val="hybridMultilevel"/>
    <w:tmpl w:val="4B8CCB9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D72331"/>
    <w:multiLevelType w:val="hybridMultilevel"/>
    <w:tmpl w:val="A44C82E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9956BC"/>
    <w:multiLevelType w:val="hybridMultilevel"/>
    <w:tmpl w:val="469EA4F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2DE72B41"/>
    <w:multiLevelType w:val="hybridMultilevel"/>
    <w:tmpl w:val="12D83736"/>
    <w:lvl w:ilvl="0" w:tplc="77EAC546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711AE"/>
    <w:multiLevelType w:val="hybridMultilevel"/>
    <w:tmpl w:val="D9FE9A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80038"/>
    <w:multiLevelType w:val="hybridMultilevel"/>
    <w:tmpl w:val="8C449344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62C00B2"/>
    <w:multiLevelType w:val="hybridMultilevel"/>
    <w:tmpl w:val="B22E21D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2807DD"/>
    <w:multiLevelType w:val="hybridMultilevel"/>
    <w:tmpl w:val="B38EE96E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504D3"/>
    <w:multiLevelType w:val="hybridMultilevel"/>
    <w:tmpl w:val="941CA0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F26BF"/>
    <w:multiLevelType w:val="hybridMultilevel"/>
    <w:tmpl w:val="5E206CF6"/>
    <w:lvl w:ilvl="0" w:tplc="04090003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363" w:hanging="283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A09DD"/>
    <w:multiLevelType w:val="hybridMultilevel"/>
    <w:tmpl w:val="6780F8EC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36B8B"/>
    <w:multiLevelType w:val="hybridMultilevel"/>
    <w:tmpl w:val="EEEA2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157397"/>
    <w:multiLevelType w:val="hybridMultilevel"/>
    <w:tmpl w:val="95265764"/>
    <w:lvl w:ilvl="0" w:tplc="73C6DB9C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086AB7"/>
    <w:multiLevelType w:val="hybridMultilevel"/>
    <w:tmpl w:val="6FBA97C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A143803"/>
    <w:multiLevelType w:val="hybridMultilevel"/>
    <w:tmpl w:val="715AF4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933D0"/>
    <w:multiLevelType w:val="hybridMultilevel"/>
    <w:tmpl w:val="8D264E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6F420E"/>
    <w:multiLevelType w:val="hybridMultilevel"/>
    <w:tmpl w:val="8E6C589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1B70B5"/>
    <w:multiLevelType w:val="hybridMultilevel"/>
    <w:tmpl w:val="32228C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143F4C"/>
    <w:multiLevelType w:val="hybridMultilevel"/>
    <w:tmpl w:val="A1B665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22624"/>
    <w:multiLevelType w:val="hybridMultilevel"/>
    <w:tmpl w:val="BB621A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85CFC"/>
    <w:multiLevelType w:val="hybridMultilevel"/>
    <w:tmpl w:val="01069A5E"/>
    <w:lvl w:ilvl="0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EFE0876"/>
    <w:multiLevelType w:val="hybridMultilevel"/>
    <w:tmpl w:val="9886CF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E5F1D"/>
    <w:multiLevelType w:val="hybridMultilevel"/>
    <w:tmpl w:val="66BEE73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FA17B6"/>
    <w:multiLevelType w:val="hybridMultilevel"/>
    <w:tmpl w:val="8CB809A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12B0584"/>
    <w:multiLevelType w:val="hybridMultilevel"/>
    <w:tmpl w:val="98B010F6"/>
    <w:lvl w:ilvl="0" w:tplc="77266AC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color w:val="auto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23D77E3"/>
    <w:multiLevelType w:val="hybridMultilevel"/>
    <w:tmpl w:val="17A43A0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CE551E"/>
    <w:multiLevelType w:val="hybridMultilevel"/>
    <w:tmpl w:val="41E09E9E"/>
    <w:lvl w:ilvl="0" w:tplc="08090003">
      <w:start w:val="1"/>
      <w:numFmt w:val="bullet"/>
      <w:lvlText w:val="o"/>
      <w:lvlJc w:val="left"/>
      <w:pPr>
        <w:tabs>
          <w:tab w:val="num" w:pos="643"/>
        </w:tabs>
        <w:ind w:left="643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63AD1F2C"/>
    <w:multiLevelType w:val="hybridMultilevel"/>
    <w:tmpl w:val="4036BFB0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73C6DB9C">
      <w:start w:val="1"/>
      <w:numFmt w:val="bullet"/>
      <w:lvlText w:val=""/>
      <w:legacy w:legacy="1" w:legacySpace="357" w:legacyIndent="283"/>
      <w:lvlJc w:val="left"/>
      <w:pPr>
        <w:ind w:left="1006" w:hanging="283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40" w15:restartNumberingAfterBreak="0">
    <w:nsid w:val="64014117"/>
    <w:multiLevelType w:val="hybridMultilevel"/>
    <w:tmpl w:val="8A30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E435B"/>
    <w:multiLevelType w:val="hybridMultilevel"/>
    <w:tmpl w:val="77D6AA2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F857FE2"/>
    <w:multiLevelType w:val="hybridMultilevel"/>
    <w:tmpl w:val="C2AE367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032076C"/>
    <w:multiLevelType w:val="hybridMultilevel"/>
    <w:tmpl w:val="E86862B8"/>
    <w:lvl w:ilvl="0" w:tplc="080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120"/>
        </w:tabs>
        <w:ind w:left="31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280"/>
        </w:tabs>
        <w:ind w:left="52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720"/>
        </w:tabs>
        <w:ind w:left="6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40"/>
        </w:tabs>
        <w:ind w:left="74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60"/>
        </w:tabs>
        <w:ind w:left="8160" w:hanging="360"/>
      </w:pPr>
      <w:rPr>
        <w:rFonts w:ascii="Wingdings" w:hAnsi="Wingdings" w:hint="default"/>
      </w:rPr>
    </w:lvl>
  </w:abstractNum>
  <w:abstractNum w:abstractNumId="44" w15:restartNumberingAfterBreak="0">
    <w:nsid w:val="72E32FC6"/>
    <w:multiLevelType w:val="hybridMultilevel"/>
    <w:tmpl w:val="073A82C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5" w15:restartNumberingAfterBreak="0">
    <w:nsid w:val="75434D26"/>
    <w:multiLevelType w:val="hybridMultilevel"/>
    <w:tmpl w:val="F140CD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B00B3C"/>
    <w:multiLevelType w:val="hybridMultilevel"/>
    <w:tmpl w:val="53962E0E"/>
    <w:lvl w:ilvl="0" w:tplc="459A9A3A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A4E67EA"/>
    <w:multiLevelType w:val="hybridMultilevel"/>
    <w:tmpl w:val="B226DE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342D0"/>
    <w:multiLevelType w:val="hybridMultilevel"/>
    <w:tmpl w:val="F288CAFA"/>
    <w:lvl w:ilvl="0" w:tplc="042C64F8">
      <w:start w:val="4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2"/>
  </w:num>
  <w:num w:numId="5">
    <w:abstractNumId w:val="8"/>
  </w:num>
  <w:num w:numId="6">
    <w:abstractNumId w:val="19"/>
  </w:num>
  <w:num w:numId="7">
    <w:abstractNumId w:val="21"/>
  </w:num>
  <w:num w:numId="8">
    <w:abstractNumId w:val="34"/>
  </w:num>
  <w:num w:numId="9">
    <w:abstractNumId w:val="22"/>
  </w:num>
  <w:num w:numId="10">
    <w:abstractNumId w:val="24"/>
  </w:num>
  <w:num w:numId="11">
    <w:abstractNumId w:val="39"/>
  </w:num>
  <w:num w:numId="12">
    <w:abstractNumId w:val="15"/>
  </w:num>
  <w:num w:numId="13">
    <w:abstractNumId w:val="38"/>
  </w:num>
  <w:num w:numId="14">
    <w:abstractNumId w:val="10"/>
  </w:num>
  <w:num w:numId="15">
    <w:abstractNumId w:val="18"/>
  </w:num>
  <w:num w:numId="16">
    <w:abstractNumId w:val="2"/>
  </w:num>
  <w:num w:numId="17">
    <w:abstractNumId w:val="16"/>
  </w:num>
  <w:num w:numId="18">
    <w:abstractNumId w:val="9"/>
  </w:num>
  <w:num w:numId="19">
    <w:abstractNumId w:val="23"/>
  </w:num>
  <w:num w:numId="20">
    <w:abstractNumId w:val="29"/>
  </w:num>
  <w:num w:numId="21">
    <w:abstractNumId w:val="27"/>
  </w:num>
  <w:num w:numId="22">
    <w:abstractNumId w:val="47"/>
  </w:num>
  <w:num w:numId="23">
    <w:abstractNumId w:val="1"/>
  </w:num>
  <w:num w:numId="24">
    <w:abstractNumId w:val="20"/>
  </w:num>
  <w:num w:numId="25">
    <w:abstractNumId w:val="11"/>
  </w:num>
  <w:num w:numId="26">
    <w:abstractNumId w:val="30"/>
  </w:num>
  <w:num w:numId="27">
    <w:abstractNumId w:val="26"/>
  </w:num>
  <w:num w:numId="28">
    <w:abstractNumId w:val="31"/>
  </w:num>
  <w:num w:numId="29">
    <w:abstractNumId w:val="40"/>
  </w:num>
  <w:num w:numId="30">
    <w:abstractNumId w:val="42"/>
  </w:num>
  <w:num w:numId="31">
    <w:abstractNumId w:val="35"/>
  </w:num>
  <w:num w:numId="32">
    <w:abstractNumId w:val="44"/>
  </w:num>
  <w:num w:numId="33">
    <w:abstractNumId w:val="41"/>
  </w:num>
  <w:num w:numId="34">
    <w:abstractNumId w:val="14"/>
  </w:num>
  <w:num w:numId="35">
    <w:abstractNumId w:val="5"/>
  </w:num>
  <w:num w:numId="36">
    <w:abstractNumId w:val="33"/>
  </w:num>
  <w:num w:numId="37">
    <w:abstractNumId w:val="3"/>
  </w:num>
  <w:num w:numId="38">
    <w:abstractNumId w:val="17"/>
  </w:num>
  <w:num w:numId="39">
    <w:abstractNumId w:val="43"/>
  </w:num>
  <w:num w:numId="40">
    <w:abstractNumId w:val="32"/>
  </w:num>
  <w:num w:numId="41">
    <w:abstractNumId w:val="7"/>
  </w:num>
  <w:num w:numId="42">
    <w:abstractNumId w:val="37"/>
  </w:num>
  <w:num w:numId="43">
    <w:abstractNumId w:val="25"/>
  </w:num>
  <w:num w:numId="44">
    <w:abstractNumId w:val="13"/>
  </w:num>
  <w:num w:numId="45">
    <w:abstractNumId w:val="28"/>
  </w:num>
  <w:num w:numId="46">
    <w:abstractNumId w:val="45"/>
  </w:num>
  <w:num w:numId="47">
    <w:abstractNumId w:val="4"/>
  </w:num>
  <w:num w:numId="48">
    <w:abstractNumId w:val="48"/>
  </w:num>
  <w:num w:numId="49">
    <w:abstractNumId w:val="4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6DD"/>
    <w:rsid w:val="000121C8"/>
    <w:rsid w:val="00015673"/>
    <w:rsid w:val="000373E0"/>
    <w:rsid w:val="00067CFF"/>
    <w:rsid w:val="0007221A"/>
    <w:rsid w:val="00081204"/>
    <w:rsid w:val="00082BDB"/>
    <w:rsid w:val="00086569"/>
    <w:rsid w:val="00092FA9"/>
    <w:rsid w:val="000B18DB"/>
    <w:rsid w:val="000B65D2"/>
    <w:rsid w:val="000E1E35"/>
    <w:rsid w:val="000F3E44"/>
    <w:rsid w:val="00107E82"/>
    <w:rsid w:val="00125F62"/>
    <w:rsid w:val="001351D5"/>
    <w:rsid w:val="00137088"/>
    <w:rsid w:val="00142053"/>
    <w:rsid w:val="0016220F"/>
    <w:rsid w:val="001852BA"/>
    <w:rsid w:val="0019473F"/>
    <w:rsid w:val="00195459"/>
    <w:rsid w:val="001A4CD1"/>
    <w:rsid w:val="001B0456"/>
    <w:rsid w:val="001D15A0"/>
    <w:rsid w:val="001F0C92"/>
    <w:rsid w:val="00202048"/>
    <w:rsid w:val="00206836"/>
    <w:rsid w:val="00216689"/>
    <w:rsid w:val="002475C4"/>
    <w:rsid w:val="00252842"/>
    <w:rsid w:val="00261D98"/>
    <w:rsid w:val="00284923"/>
    <w:rsid w:val="00292415"/>
    <w:rsid w:val="00293DC8"/>
    <w:rsid w:val="002A0F98"/>
    <w:rsid w:val="002A2524"/>
    <w:rsid w:val="002C6A86"/>
    <w:rsid w:val="002F3B41"/>
    <w:rsid w:val="00305763"/>
    <w:rsid w:val="00320299"/>
    <w:rsid w:val="00337C9E"/>
    <w:rsid w:val="00363F74"/>
    <w:rsid w:val="0036493E"/>
    <w:rsid w:val="00376850"/>
    <w:rsid w:val="00377AEF"/>
    <w:rsid w:val="003C356D"/>
    <w:rsid w:val="00401184"/>
    <w:rsid w:val="0040279C"/>
    <w:rsid w:val="00411DC8"/>
    <w:rsid w:val="004A3390"/>
    <w:rsid w:val="004C1AB1"/>
    <w:rsid w:val="005256F3"/>
    <w:rsid w:val="00527583"/>
    <w:rsid w:val="00534348"/>
    <w:rsid w:val="00536624"/>
    <w:rsid w:val="00542BBF"/>
    <w:rsid w:val="005C160D"/>
    <w:rsid w:val="005C50DD"/>
    <w:rsid w:val="005E5245"/>
    <w:rsid w:val="005E7BE3"/>
    <w:rsid w:val="0060559E"/>
    <w:rsid w:val="00606603"/>
    <w:rsid w:val="00614B1F"/>
    <w:rsid w:val="00615865"/>
    <w:rsid w:val="006468A6"/>
    <w:rsid w:val="00695A78"/>
    <w:rsid w:val="006A4DCD"/>
    <w:rsid w:val="006B240B"/>
    <w:rsid w:val="006E16DD"/>
    <w:rsid w:val="006E3AAB"/>
    <w:rsid w:val="00714CCB"/>
    <w:rsid w:val="00725867"/>
    <w:rsid w:val="00727A21"/>
    <w:rsid w:val="00735DA6"/>
    <w:rsid w:val="007459B6"/>
    <w:rsid w:val="00764AB0"/>
    <w:rsid w:val="007B0D3E"/>
    <w:rsid w:val="007B1E40"/>
    <w:rsid w:val="007D0AEB"/>
    <w:rsid w:val="007E185B"/>
    <w:rsid w:val="00806EAB"/>
    <w:rsid w:val="00812788"/>
    <w:rsid w:val="00820F1B"/>
    <w:rsid w:val="00840B5A"/>
    <w:rsid w:val="00842D04"/>
    <w:rsid w:val="00847EC7"/>
    <w:rsid w:val="008652F0"/>
    <w:rsid w:val="00866BC8"/>
    <w:rsid w:val="0089082E"/>
    <w:rsid w:val="008C2953"/>
    <w:rsid w:val="008D335D"/>
    <w:rsid w:val="008E562E"/>
    <w:rsid w:val="0091207D"/>
    <w:rsid w:val="00944FDF"/>
    <w:rsid w:val="0094606E"/>
    <w:rsid w:val="00956D9E"/>
    <w:rsid w:val="00967010"/>
    <w:rsid w:val="00974D84"/>
    <w:rsid w:val="00994815"/>
    <w:rsid w:val="00995D57"/>
    <w:rsid w:val="009960AD"/>
    <w:rsid w:val="009C07C9"/>
    <w:rsid w:val="009F4937"/>
    <w:rsid w:val="00A04891"/>
    <w:rsid w:val="00A338F6"/>
    <w:rsid w:val="00A41A55"/>
    <w:rsid w:val="00A56D7B"/>
    <w:rsid w:val="00A579A1"/>
    <w:rsid w:val="00A87481"/>
    <w:rsid w:val="00A97CEA"/>
    <w:rsid w:val="00AA592D"/>
    <w:rsid w:val="00AC7833"/>
    <w:rsid w:val="00AD716F"/>
    <w:rsid w:val="00AE519F"/>
    <w:rsid w:val="00AE6669"/>
    <w:rsid w:val="00B059B8"/>
    <w:rsid w:val="00B22BBF"/>
    <w:rsid w:val="00B3192E"/>
    <w:rsid w:val="00B35D84"/>
    <w:rsid w:val="00B659B3"/>
    <w:rsid w:val="00B76A13"/>
    <w:rsid w:val="00B779B6"/>
    <w:rsid w:val="00B97C99"/>
    <w:rsid w:val="00BA08C0"/>
    <w:rsid w:val="00BA1029"/>
    <w:rsid w:val="00BA594B"/>
    <w:rsid w:val="00BB32E4"/>
    <w:rsid w:val="00BB4F00"/>
    <w:rsid w:val="00BC70C1"/>
    <w:rsid w:val="00BD11B9"/>
    <w:rsid w:val="00BD6C5D"/>
    <w:rsid w:val="00C06B28"/>
    <w:rsid w:val="00C16E92"/>
    <w:rsid w:val="00C40F2A"/>
    <w:rsid w:val="00C60FEB"/>
    <w:rsid w:val="00C66491"/>
    <w:rsid w:val="00C8259A"/>
    <w:rsid w:val="00C87E23"/>
    <w:rsid w:val="00CA384F"/>
    <w:rsid w:val="00CA74CA"/>
    <w:rsid w:val="00CB31CB"/>
    <w:rsid w:val="00CB3E1C"/>
    <w:rsid w:val="00CD1067"/>
    <w:rsid w:val="00D028FB"/>
    <w:rsid w:val="00D0358F"/>
    <w:rsid w:val="00D072E5"/>
    <w:rsid w:val="00D2259D"/>
    <w:rsid w:val="00D42CA3"/>
    <w:rsid w:val="00D6684B"/>
    <w:rsid w:val="00D7071E"/>
    <w:rsid w:val="00D71A3D"/>
    <w:rsid w:val="00D9010D"/>
    <w:rsid w:val="00D9343D"/>
    <w:rsid w:val="00E61114"/>
    <w:rsid w:val="00E640CD"/>
    <w:rsid w:val="00E86492"/>
    <w:rsid w:val="00EC3744"/>
    <w:rsid w:val="00ED09D7"/>
    <w:rsid w:val="00ED3253"/>
    <w:rsid w:val="00ED59C3"/>
    <w:rsid w:val="00EE772E"/>
    <w:rsid w:val="00F032D6"/>
    <w:rsid w:val="00F2175D"/>
    <w:rsid w:val="00F35CFA"/>
    <w:rsid w:val="00F45930"/>
    <w:rsid w:val="00F80FEE"/>
    <w:rsid w:val="00F91C88"/>
    <w:rsid w:val="00F96864"/>
    <w:rsid w:val="00FC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6402E"/>
  <w15:docId w15:val="{682F5544-95AE-4302-9F67-38BD575C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6D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16DD"/>
    <w:pPr>
      <w:keepNext/>
      <w:outlineLvl w:val="0"/>
    </w:pPr>
    <w:rPr>
      <w:rFonts w:ascii="Arial" w:hAnsi="Arial"/>
      <w:b/>
      <w:bCs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E16D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E16DD"/>
    <w:pPr>
      <w:keepNext/>
      <w:outlineLvl w:val="3"/>
    </w:pPr>
    <w:rPr>
      <w:rFonts w:ascii="Arial" w:hAnsi="Arial" w:cs="Arial"/>
      <w:b/>
      <w:bCs/>
      <w:color w:val="FF000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16DD"/>
    <w:rPr>
      <w:rFonts w:ascii="Arial" w:hAnsi="Arial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6DD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6DD"/>
    <w:rPr>
      <w:rFonts w:ascii="Arial" w:hAnsi="Arial" w:cs="Arial"/>
      <w:b/>
      <w:bCs/>
      <w:color w:val="FF0000"/>
      <w:sz w:val="24"/>
      <w:szCs w:val="24"/>
      <w:u w:val="single"/>
    </w:rPr>
  </w:style>
  <w:style w:type="character" w:styleId="Hyperlink">
    <w:name w:val="Hyperlink"/>
    <w:basedOn w:val="DefaultParagraphFont"/>
    <w:uiPriority w:val="99"/>
    <w:rsid w:val="006E16D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6E16DD"/>
    <w:rPr>
      <w:rFonts w:cs="Times New Roman"/>
      <w:color w:val="800080"/>
      <w:u w:val="single"/>
    </w:rPr>
  </w:style>
  <w:style w:type="paragraph" w:styleId="Title">
    <w:name w:val="Title"/>
    <w:basedOn w:val="Normal"/>
    <w:link w:val="TitleChar"/>
    <w:uiPriority w:val="99"/>
    <w:qFormat/>
    <w:rsid w:val="006E16DD"/>
    <w:pPr>
      <w:jc w:val="center"/>
    </w:pPr>
    <w:rPr>
      <w:rFonts w:ascii="Arial" w:hAnsi="Arial" w:cs="Arial"/>
      <w:b/>
      <w:bCs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6E16DD"/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uiPriority w:val="99"/>
    <w:rsid w:val="006E16DD"/>
    <w:pPr>
      <w:autoSpaceDE w:val="0"/>
      <w:autoSpaceDN w:val="0"/>
      <w:adjustRightInd w:val="0"/>
    </w:pPr>
    <w:rPr>
      <w:rFonts w:ascii="Glypha" w:eastAsia="Times New Roman" w:hAnsi="Glypha"/>
      <w:color w:val="000000"/>
      <w:sz w:val="24"/>
      <w:szCs w:val="24"/>
      <w:lang w:val="en-US" w:eastAsia="en-US"/>
    </w:rPr>
  </w:style>
  <w:style w:type="paragraph" w:customStyle="1" w:styleId="Pa7">
    <w:name w:val="Pa7"/>
    <w:basedOn w:val="Default"/>
    <w:next w:val="Default"/>
    <w:uiPriority w:val="99"/>
    <w:rsid w:val="006E16DD"/>
    <w:pPr>
      <w:spacing w:line="241" w:lineRule="atLeast"/>
    </w:pPr>
    <w:rPr>
      <w:color w:val="auto"/>
    </w:rPr>
  </w:style>
  <w:style w:type="character" w:customStyle="1" w:styleId="A13">
    <w:name w:val="A13"/>
    <w:uiPriority w:val="99"/>
    <w:rsid w:val="006E16DD"/>
    <w:rPr>
      <w:b/>
      <w:color w:val="000000"/>
      <w:sz w:val="23"/>
    </w:rPr>
  </w:style>
  <w:style w:type="paragraph" w:styleId="Header">
    <w:name w:val="header"/>
    <w:basedOn w:val="Normal"/>
    <w:link w:val="HeaderChar"/>
    <w:uiPriority w:val="99"/>
    <w:rsid w:val="006E16DD"/>
    <w:pPr>
      <w:tabs>
        <w:tab w:val="center" w:pos="4153"/>
        <w:tab w:val="right" w:pos="830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E16DD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E16D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E16DD"/>
    <w:rPr>
      <w:rFonts w:ascii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rsid w:val="006E16D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E1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16DD"/>
    <w:rPr>
      <w:rFonts w:ascii="Tahoma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rsid w:val="006E16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E16DD"/>
    <w:rPr>
      <w:rFonts w:ascii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6E16DD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6E16D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">
    <w:name w:val="bodytext1"/>
    <w:basedOn w:val="DefaultParagraphFont"/>
    <w:uiPriority w:val="99"/>
    <w:rsid w:val="006E16DD"/>
    <w:rPr>
      <w:rFonts w:ascii="Verdana" w:hAnsi="Verdana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6E16D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16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E16DD"/>
    <w:rPr>
      <w:rFonts w:ascii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E16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E16DD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99"/>
    <w:qFormat/>
    <w:rsid w:val="006E16DD"/>
    <w:rPr>
      <w:rFonts w:cs="Times New Roman"/>
      <w:b/>
      <w:bCs/>
    </w:rPr>
  </w:style>
  <w:style w:type="paragraph" w:customStyle="1" w:styleId="Normal1">
    <w:name w:val="Normal1"/>
    <w:basedOn w:val="Normal"/>
    <w:uiPriority w:val="99"/>
    <w:rsid w:val="006E16DD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  <w:lang w:val="en-GB" w:eastAsia="en-GB"/>
    </w:rPr>
  </w:style>
  <w:style w:type="paragraph" w:styleId="ListParagraph">
    <w:name w:val="List Paragraph"/>
    <w:basedOn w:val="Normal"/>
    <w:uiPriority w:val="99"/>
    <w:qFormat/>
    <w:rsid w:val="006E16DD"/>
    <w:pPr>
      <w:ind w:left="720"/>
    </w:pPr>
  </w:style>
  <w:style w:type="character" w:customStyle="1" w:styleId="apple-converted-space">
    <w:name w:val="apple-converted-space"/>
    <w:uiPriority w:val="99"/>
    <w:rsid w:val="006E16DD"/>
  </w:style>
  <w:style w:type="paragraph" w:styleId="PlainText">
    <w:name w:val="Plain Text"/>
    <w:basedOn w:val="Normal"/>
    <w:link w:val="PlainTextChar"/>
    <w:uiPriority w:val="99"/>
    <w:rsid w:val="006E16DD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E16DD"/>
    <w:rPr>
      <w:rFonts w:ascii="Consolas" w:eastAsia="Times New Roman" w:hAnsi="Consolas" w:cs="Times New Roman"/>
      <w:sz w:val="21"/>
      <w:szCs w:val="21"/>
    </w:rPr>
  </w:style>
  <w:style w:type="character" w:customStyle="1" w:styleId="mini-address">
    <w:name w:val="mini-address"/>
    <w:uiPriority w:val="99"/>
    <w:rsid w:val="006E16DD"/>
  </w:style>
  <w:style w:type="paragraph" w:styleId="EndnoteText">
    <w:name w:val="endnote text"/>
    <w:basedOn w:val="Normal"/>
    <w:link w:val="EndnoteTextChar"/>
    <w:uiPriority w:val="99"/>
    <w:semiHidden/>
    <w:rsid w:val="0036493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36493E"/>
    <w:rPr>
      <w:rFonts w:ascii="Times New Roman" w:hAnsi="Times New Roman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rsid w:val="0036493E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4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6B9DDF2E</Template>
  <TotalTime>0</TotalTime>
  <Pages>3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ANNEX 4</vt:lpstr>
    </vt:vector>
  </TitlesOfParts>
  <Company>IT Assist</Company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4</dc:title>
  <dc:creator>1282296</dc:creator>
  <cp:lastModifiedBy>R CARTMILL</cp:lastModifiedBy>
  <cp:revision>2</cp:revision>
  <cp:lastPrinted>2015-10-01T12:57:00Z</cp:lastPrinted>
  <dcterms:created xsi:type="dcterms:W3CDTF">2020-03-11T10:47:00Z</dcterms:created>
  <dcterms:modified xsi:type="dcterms:W3CDTF">2020-03-11T10:47:00Z</dcterms:modified>
</cp:coreProperties>
</file>